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8F9" w:rsidRPr="00861648" w:rsidRDefault="00B878F9">
      <w:pPr>
        <w:rPr>
          <w:b/>
        </w:rPr>
      </w:pPr>
      <w:r w:rsidRPr="00861648">
        <w:rPr>
          <w:b/>
        </w:rPr>
        <w:t>1. Kostel Nanebevzetí Panny Marie</w:t>
      </w:r>
    </w:p>
    <w:p w:rsidR="00B878F9" w:rsidRDefault="00B878F9">
      <w:r>
        <w:t>a) 1318, 1897 novogoticky přestavěn</w:t>
      </w:r>
    </w:p>
    <w:p w:rsidR="00B878F9" w:rsidRDefault="00B878F9">
      <w:r>
        <w:t>b) gotika</w:t>
      </w:r>
    </w:p>
    <w:p w:rsidR="00B878F9" w:rsidRDefault="00B878F9">
      <w:r>
        <w:t>c) Kostel byl silně poškozen americkými nálety</w:t>
      </w:r>
      <w:r w:rsidR="00945D05">
        <w:t xml:space="preserve"> v dubnu 1945</w:t>
      </w:r>
      <w:r>
        <w:t xml:space="preserve">, kdy tři bomby dopadly těsně vedle a čtvrtá nevybuchlá propadla střechou. </w:t>
      </w:r>
    </w:p>
    <w:p w:rsidR="00B878F9" w:rsidRDefault="00B878F9" w:rsidP="00B878F9">
      <w:r>
        <w:t>d) Věž kostela vychýlena o více než dva metry od kolmé</w:t>
      </w:r>
      <w:r w:rsidR="00945D05">
        <w:t xml:space="preserve"> osy</w:t>
      </w:r>
      <w:r>
        <w:t xml:space="preserve"> je nejšikmější věží </w:t>
      </w:r>
      <w:r w:rsidR="001A73A2">
        <w:t>ve střední Evropě</w:t>
      </w:r>
      <w:r>
        <w:t>.</w:t>
      </w:r>
    </w:p>
    <w:p w:rsidR="00634429" w:rsidRDefault="00634429" w:rsidP="00B878F9">
      <w:r>
        <w:t xml:space="preserve">e) </w:t>
      </w:r>
      <w:r w:rsidR="00945D05">
        <w:t>Š</w:t>
      </w:r>
      <w:r>
        <w:t>ikmý</w:t>
      </w:r>
    </w:p>
    <w:p w:rsidR="00634429" w:rsidRDefault="00634429" w:rsidP="00B878F9">
      <w:r>
        <w:t>f) Zuzana (podle sv. Zuzany</w:t>
      </w:r>
      <w:r w:rsidR="00C243AC">
        <w:t>)</w:t>
      </w:r>
    </w:p>
    <w:p w:rsidR="00C243AC" w:rsidRDefault="00C243AC" w:rsidP="00B878F9"/>
    <w:p w:rsidR="00C243AC" w:rsidRPr="00861648" w:rsidRDefault="00C243AC" w:rsidP="00B878F9">
      <w:pPr>
        <w:rPr>
          <w:b/>
        </w:rPr>
      </w:pPr>
      <w:r w:rsidRPr="00861648">
        <w:rPr>
          <w:b/>
        </w:rPr>
        <w:t>2. Popraviště</w:t>
      </w:r>
    </w:p>
    <w:p w:rsidR="00C243AC" w:rsidRDefault="00C243AC" w:rsidP="00B878F9">
      <w:r>
        <w:t>a) 2. polovina 16. století</w:t>
      </w:r>
    </w:p>
    <w:p w:rsidR="00C243AC" w:rsidRDefault="00C243AC" w:rsidP="00B878F9">
      <w:r>
        <w:t>b) Soudní vrch</w:t>
      </w:r>
    </w:p>
    <w:p w:rsidR="00C243AC" w:rsidRDefault="00C243AC" w:rsidP="00B878F9">
      <w:r>
        <w:t>c) hrdelní</w:t>
      </w:r>
    </w:p>
    <w:p w:rsidR="00C243AC" w:rsidRDefault="00C243AC" w:rsidP="00B878F9">
      <w:r>
        <w:t xml:space="preserve">d) </w:t>
      </w:r>
      <w:proofErr w:type="spellStart"/>
      <w:r>
        <w:t>Větruše</w:t>
      </w:r>
      <w:proofErr w:type="spellEnd"/>
      <w:r>
        <w:t xml:space="preserve"> – restaurace, rozhledna, bludiště</w:t>
      </w:r>
    </w:p>
    <w:p w:rsidR="00C243AC" w:rsidRDefault="00C243AC" w:rsidP="00B878F9"/>
    <w:p w:rsidR="00C243AC" w:rsidRPr="00861648" w:rsidRDefault="00C243AC" w:rsidP="00B878F9">
      <w:pPr>
        <w:rPr>
          <w:b/>
        </w:rPr>
      </w:pPr>
      <w:r w:rsidRPr="00861648">
        <w:rPr>
          <w:b/>
        </w:rPr>
        <w:t>3. Kostel sv. Vojtěcha</w:t>
      </w:r>
    </w:p>
    <w:p w:rsidR="00B878F9" w:rsidRDefault="00BD4575">
      <w:r>
        <w:t xml:space="preserve">a) První zmínka </w:t>
      </w:r>
      <w:r w:rsidRPr="00BD4575">
        <w:t>před rokem 1186</w:t>
      </w:r>
      <w:r>
        <w:t xml:space="preserve">, kostel s klášterem vystavěn ve 14. století, </w:t>
      </w:r>
      <w:r w:rsidR="00945D05">
        <w:t xml:space="preserve">po </w:t>
      </w:r>
      <w:r>
        <w:t>poškozen</w:t>
      </w:r>
      <w:r w:rsidR="00945D05">
        <w:t>í</w:t>
      </w:r>
      <w:r>
        <w:t xml:space="preserve"> husity obnoven v 16. století, do současné podoby upraven v letech 1715-1730.</w:t>
      </w:r>
    </w:p>
    <w:p w:rsidR="00BD4575" w:rsidRDefault="00BD4575">
      <w:r>
        <w:t>b) baroko</w:t>
      </w:r>
    </w:p>
    <w:p w:rsidR="00BD4575" w:rsidRDefault="008616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0.75pt;margin-top:9.55pt;width:138.6pt;height:209.45pt;z-index:-251656192;mso-position-horizontal-relative:text;mso-position-vertical-relative:text">
            <v:imagedata r:id="rId4" o:title="Vojtěch bílá"/>
          </v:shape>
        </w:pict>
      </w:r>
      <w:r w:rsidR="00BD4575">
        <w:t xml:space="preserve">c) </w:t>
      </w:r>
      <w:proofErr w:type="spellStart"/>
      <w:r w:rsidR="00BD4575" w:rsidRPr="00BD4575">
        <w:t>Octavio</w:t>
      </w:r>
      <w:proofErr w:type="spellEnd"/>
      <w:r w:rsidR="00BD4575" w:rsidRPr="00BD4575">
        <w:t xml:space="preserve"> </w:t>
      </w:r>
      <w:proofErr w:type="spellStart"/>
      <w:r w:rsidR="00BD4575" w:rsidRPr="00BD4575">
        <w:t>Broggio</w:t>
      </w:r>
      <w:proofErr w:type="spellEnd"/>
      <w:r w:rsidR="00946A78" w:rsidRPr="00946A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4C4C" w:rsidRDefault="00BD4575">
      <w:r>
        <w:t xml:space="preserve">d) </w:t>
      </w:r>
      <w:r w:rsidR="00791785">
        <w:tab/>
      </w:r>
    </w:p>
    <w:p w:rsidR="00946A78" w:rsidRDefault="00791785">
      <w:r>
        <w:tab/>
      </w:r>
    </w:p>
    <w:p w:rsidR="00946A78" w:rsidRDefault="00946A78"/>
    <w:p w:rsidR="00BD4575" w:rsidRDefault="008400D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170815</wp:posOffset>
                </wp:positionV>
                <wp:extent cx="1390650" cy="3810"/>
                <wp:effectExtent l="0" t="76200" r="19050" b="9144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E1A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64.75pt;margin-top:13.45pt;width:109.5pt;height: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B94D8" wp14:editId="6119E24E">
                <wp:simplePos x="0" y="0"/>
                <wp:positionH relativeFrom="column">
                  <wp:posOffset>2841625</wp:posOffset>
                </wp:positionH>
                <wp:positionV relativeFrom="paragraph">
                  <wp:posOffset>159385</wp:posOffset>
                </wp:positionV>
                <wp:extent cx="1356360" cy="7620"/>
                <wp:effectExtent l="19050" t="57150" r="0" b="8763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E832" id="Přímá spojnice se šipkou 7" o:spid="_x0000_s1026" type="#_x0000_t32" style="position:absolute;margin-left:223.75pt;margin-top:12.55pt;width:106.8pt;height: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946A78">
        <w:t xml:space="preserve">                         </w:t>
      </w:r>
      <w:r w:rsidR="00BD4575">
        <w:t xml:space="preserve"> sv. Václav</w:t>
      </w:r>
      <w:r w:rsidR="00791785">
        <w:t xml:space="preserve">                                                                   </w:t>
      </w:r>
      <w:r w:rsidR="00BD4575">
        <w:t xml:space="preserve"> </w:t>
      </w:r>
      <w:r w:rsidR="00946A78">
        <w:t xml:space="preserve">  </w:t>
      </w:r>
      <w:r w:rsidR="00BD4575">
        <w:t>sv. Ludmila</w:t>
      </w:r>
    </w:p>
    <w:p w:rsidR="00791785" w:rsidRDefault="00791785"/>
    <w:p w:rsidR="00791785" w:rsidRDefault="008400D3" w:rsidP="00946A7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26035</wp:posOffset>
                </wp:positionH>
                <wp:positionV relativeFrom="paragraph">
                  <wp:posOffset>216535</wp:posOffset>
                </wp:positionV>
                <wp:extent cx="2518410" cy="8921"/>
                <wp:effectExtent l="0" t="76200" r="15240" b="8636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8410" cy="89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EE28" id="Přímá spojnice se šipkou 4" o:spid="_x0000_s1026" type="#_x0000_t32" style="position:absolute;margin-left:2.05pt;margin-top:17.05pt;width:198.3pt;height:.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45D05">
        <w:t xml:space="preserve">sv. Vojtěch </w:t>
      </w:r>
      <w:r w:rsidR="00791785">
        <w:t>(</w:t>
      </w:r>
      <w:r>
        <w:t>lat.</w:t>
      </w:r>
      <w:r w:rsidR="00791785">
        <w:t xml:space="preserve"> </w:t>
      </w:r>
      <w:proofErr w:type="spellStart"/>
      <w:r w:rsidR="00791785">
        <w:t>Adalbertus</w:t>
      </w:r>
      <w:proofErr w:type="spellEnd"/>
      <w:r w:rsidR="00791785">
        <w:t>)</w:t>
      </w:r>
    </w:p>
    <w:p w:rsidR="00BD4575" w:rsidRDefault="008400D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CB94D8" wp14:editId="6119E24E">
                <wp:simplePos x="0" y="0"/>
                <wp:positionH relativeFrom="column">
                  <wp:posOffset>2851785</wp:posOffset>
                </wp:positionH>
                <wp:positionV relativeFrom="paragraph">
                  <wp:posOffset>142787</wp:posOffset>
                </wp:positionV>
                <wp:extent cx="1417320" cy="10945"/>
                <wp:effectExtent l="38100" t="57150" r="0" b="10350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320" cy="10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4345" id="Přímá spojnice se šipkou 6" o:spid="_x0000_s1026" type="#_x0000_t32" style="position:absolute;margin-left:224.55pt;margin-top:11.25pt;width:111.6pt;height: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CB94D8" wp14:editId="6119E24E">
                <wp:simplePos x="0" y="0"/>
                <wp:positionH relativeFrom="column">
                  <wp:posOffset>913765</wp:posOffset>
                </wp:positionH>
                <wp:positionV relativeFrom="paragraph">
                  <wp:posOffset>147320</wp:posOffset>
                </wp:positionV>
                <wp:extent cx="1261110" cy="7475"/>
                <wp:effectExtent l="0" t="76200" r="15240" b="8826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1110" cy="7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2135" id="Přímá spojnice se šipkou 5" o:spid="_x0000_s1026" type="#_x0000_t32" style="position:absolute;margin-left:71.95pt;margin-top:11.6pt;width:99.3pt;height: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="00946A78">
        <w:t xml:space="preserve">                            </w:t>
      </w:r>
      <w:r w:rsidR="00BD4575">
        <w:t xml:space="preserve">sv. Dominik </w:t>
      </w:r>
      <w:r w:rsidR="00946A78">
        <w:t xml:space="preserve">                                                                    </w:t>
      </w:r>
      <w:r w:rsidR="00BD4575">
        <w:t>sv. Tomáš</w:t>
      </w:r>
    </w:p>
    <w:p w:rsidR="00946A78" w:rsidRDefault="00946A78"/>
    <w:p w:rsidR="00946A78" w:rsidRDefault="00946A78"/>
    <w:p w:rsidR="00946A78" w:rsidRDefault="00946A78"/>
    <w:p w:rsidR="00946A78" w:rsidRDefault="00946A78"/>
    <w:p w:rsidR="00945D05" w:rsidRDefault="00945D05">
      <w:pPr>
        <w:rPr>
          <w:b/>
        </w:rPr>
      </w:pPr>
    </w:p>
    <w:p w:rsidR="00946A78" w:rsidRPr="00861648" w:rsidRDefault="00946A78">
      <w:pPr>
        <w:rPr>
          <w:b/>
        </w:rPr>
      </w:pPr>
      <w:r w:rsidRPr="00861648">
        <w:rPr>
          <w:b/>
        </w:rPr>
        <w:lastRenderedPageBreak/>
        <w:t>4. Muzeum</w:t>
      </w:r>
    </w:p>
    <w:p w:rsidR="00946A78" w:rsidRDefault="00946A78">
      <w:r>
        <w:t xml:space="preserve">a) </w:t>
      </w:r>
      <w:r w:rsidR="00754C4C">
        <w:t>1876, neorenesance</w:t>
      </w:r>
    </w:p>
    <w:p w:rsidR="00754C4C" w:rsidRDefault="00754C4C">
      <w:r>
        <w:t>b) škola, pošta</w:t>
      </w:r>
    </w:p>
    <w:p w:rsidR="00754C4C" w:rsidRDefault="00754C4C">
      <w:r>
        <w:t>c) 2011</w:t>
      </w:r>
    </w:p>
    <w:p w:rsidR="00754C4C" w:rsidRDefault="00754C4C">
      <w:r>
        <w:t xml:space="preserve">d) </w:t>
      </w:r>
      <w:r w:rsidRPr="00754C4C">
        <w:t>císař František Josef I.</w:t>
      </w:r>
    </w:p>
    <w:p w:rsidR="00754C4C" w:rsidRDefault="00754C4C"/>
    <w:p w:rsidR="00754C4C" w:rsidRPr="00861648" w:rsidRDefault="00754C4C">
      <w:pPr>
        <w:rPr>
          <w:b/>
        </w:rPr>
      </w:pPr>
      <w:r w:rsidRPr="00861648">
        <w:rPr>
          <w:b/>
        </w:rPr>
        <w:t>5. Výzkumný ústav anorganické chemie</w:t>
      </w:r>
    </w:p>
    <w:p w:rsidR="00754C4C" w:rsidRDefault="00754C4C">
      <w:r>
        <w:t>a) 1895</w:t>
      </w:r>
    </w:p>
    <w:p w:rsidR="00754C4C" w:rsidRDefault="00754C4C">
      <w:r>
        <w:t>b) neogotika</w:t>
      </w:r>
    </w:p>
    <w:p w:rsidR="00754C4C" w:rsidRDefault="00754C4C">
      <w:r>
        <w:t xml:space="preserve">c) </w:t>
      </w:r>
      <w:r w:rsidR="0044026D">
        <w:t xml:space="preserve">správní budova </w:t>
      </w:r>
      <w:proofErr w:type="spellStart"/>
      <w:r w:rsidR="0044026D">
        <w:t>Spolchemie</w:t>
      </w:r>
      <w:proofErr w:type="spellEnd"/>
    </w:p>
    <w:p w:rsidR="0044026D" w:rsidRDefault="0044026D">
      <w:r>
        <w:t xml:space="preserve">d) nová správní budova </w:t>
      </w:r>
      <w:proofErr w:type="spellStart"/>
      <w:r>
        <w:t>Spolchemie</w:t>
      </w:r>
      <w:proofErr w:type="spellEnd"/>
    </w:p>
    <w:p w:rsidR="0044026D" w:rsidRDefault="0044026D"/>
    <w:p w:rsidR="0044026D" w:rsidRPr="00861648" w:rsidRDefault="0044026D">
      <w:pPr>
        <w:rPr>
          <w:b/>
        </w:rPr>
      </w:pPr>
      <w:r w:rsidRPr="00861648">
        <w:rPr>
          <w:b/>
        </w:rPr>
        <w:t>6. Kostel sv. Pavla</w:t>
      </w:r>
    </w:p>
    <w:p w:rsidR="0044026D" w:rsidRDefault="0044026D">
      <w:r>
        <w:t>a) 1906</w:t>
      </w:r>
    </w:p>
    <w:p w:rsidR="0044026D" w:rsidRDefault="0044026D">
      <w:r>
        <w:t xml:space="preserve">b) </w:t>
      </w:r>
      <w:proofErr w:type="spellStart"/>
      <w:r>
        <w:t>neorománský</w:t>
      </w:r>
      <w:proofErr w:type="spellEnd"/>
      <w:r w:rsidR="00945D05">
        <w:t xml:space="preserve"> sloh</w:t>
      </w:r>
      <w:bookmarkStart w:id="0" w:name="_GoBack"/>
      <w:bookmarkEnd w:id="0"/>
    </w:p>
    <w:p w:rsidR="0044026D" w:rsidRDefault="0044026D">
      <w:r>
        <w:t>c) Červený</w:t>
      </w:r>
    </w:p>
    <w:p w:rsidR="0044026D" w:rsidRDefault="0044026D">
      <w:r>
        <w:t xml:space="preserve">d) </w:t>
      </w:r>
      <w:r w:rsidRPr="0044026D">
        <w:t>Českobratrská církev evangelická a Církev československá husitská</w:t>
      </w:r>
    </w:p>
    <w:p w:rsidR="0044026D" w:rsidRDefault="0044026D">
      <w:r>
        <w:t>e) železobeton</w:t>
      </w:r>
    </w:p>
    <w:p w:rsidR="001A73A2" w:rsidRDefault="001A73A2">
      <w:r>
        <w:t>f) je nižší (Červený kostel - 41 metrů, Šikmý kostel – 65 m)</w:t>
      </w:r>
    </w:p>
    <w:p w:rsidR="001A73A2" w:rsidRDefault="001A73A2"/>
    <w:p w:rsidR="001A73A2" w:rsidRPr="00861648" w:rsidRDefault="001A73A2">
      <w:pPr>
        <w:rPr>
          <w:b/>
        </w:rPr>
      </w:pPr>
      <w:r w:rsidRPr="00861648">
        <w:rPr>
          <w:b/>
        </w:rPr>
        <w:t>7. Divadlo</w:t>
      </w:r>
    </w:p>
    <w:p w:rsidR="001A73A2" w:rsidRDefault="001A73A2">
      <w:r>
        <w:t xml:space="preserve">a) </w:t>
      </w:r>
      <w:r w:rsidR="00767F44">
        <w:t>1909</w:t>
      </w:r>
    </w:p>
    <w:p w:rsidR="00767F44" w:rsidRDefault="00767F44">
      <w:r>
        <w:t xml:space="preserve">b) </w:t>
      </w:r>
      <w:r w:rsidRPr="00767F44">
        <w:t>Severočeské divadlo opery a baletu</w:t>
      </w:r>
    </w:p>
    <w:p w:rsidR="00767F44" w:rsidRDefault="00767F44"/>
    <w:p w:rsidR="00767F44" w:rsidRPr="00861648" w:rsidRDefault="00767F44">
      <w:pPr>
        <w:rPr>
          <w:b/>
        </w:rPr>
      </w:pPr>
      <w:r w:rsidRPr="00861648">
        <w:rPr>
          <w:b/>
        </w:rPr>
        <w:t>8. Český rozhlas Sever</w:t>
      </w:r>
    </w:p>
    <w:p w:rsidR="00767F44" w:rsidRDefault="00767F44">
      <w:r>
        <w:t xml:space="preserve">a) továrníka Carl Friedrich </w:t>
      </w:r>
      <w:proofErr w:type="spellStart"/>
      <w:r>
        <w:t>Wolfrum</w:t>
      </w:r>
      <w:proofErr w:type="spellEnd"/>
    </w:p>
    <w:p w:rsidR="00767F44" w:rsidRDefault="00767F44">
      <w:r>
        <w:t xml:space="preserve">b) </w:t>
      </w:r>
      <w:r w:rsidR="00B77D77">
        <w:t>panter nesoucího mladého boha Dionýsa (</w:t>
      </w:r>
      <w:r>
        <w:t>Bakchus</w:t>
      </w:r>
      <w:r w:rsidR="00B77D77">
        <w:t>)</w:t>
      </w:r>
    </w:p>
    <w:p w:rsidR="00767F44" w:rsidRDefault="00767F44">
      <w:r>
        <w:t xml:space="preserve">c) </w:t>
      </w:r>
      <w:r w:rsidRPr="00767F44">
        <w:t>1887-1910</w:t>
      </w:r>
    </w:p>
    <w:p w:rsidR="00767F44" w:rsidRDefault="00767F44">
      <w:r>
        <w:t>d) 1945</w:t>
      </w:r>
    </w:p>
    <w:p w:rsidR="00B168F5" w:rsidRDefault="00B168F5">
      <w:pPr>
        <w:rPr>
          <w:b/>
        </w:rPr>
      </w:pPr>
    </w:p>
    <w:p w:rsidR="00B168F5" w:rsidRDefault="00B168F5">
      <w:pPr>
        <w:rPr>
          <w:b/>
        </w:rPr>
      </w:pPr>
    </w:p>
    <w:p w:rsidR="00B77D77" w:rsidRPr="00861648" w:rsidRDefault="00B77D77">
      <w:pPr>
        <w:rPr>
          <w:b/>
        </w:rPr>
      </w:pPr>
      <w:r w:rsidRPr="00861648">
        <w:rPr>
          <w:b/>
        </w:rPr>
        <w:lastRenderedPageBreak/>
        <w:t>9. Knihovna</w:t>
      </w:r>
    </w:p>
    <w:p w:rsidR="00B77D77" w:rsidRDefault="00B77D77">
      <w:r>
        <w:t xml:space="preserve">a) </w:t>
      </w:r>
      <w:r w:rsidR="00AE6CB8">
        <w:t xml:space="preserve">uhelný magnát Hans </w:t>
      </w:r>
      <w:proofErr w:type="spellStart"/>
      <w:r w:rsidR="00AE6CB8">
        <w:t>Weinmann</w:t>
      </w:r>
      <w:proofErr w:type="spellEnd"/>
    </w:p>
    <w:p w:rsidR="00AE6CB8" w:rsidRDefault="00AE6CB8">
      <w:r>
        <w:t>b) 1930</w:t>
      </w:r>
    </w:p>
    <w:p w:rsidR="00AE6CB8" w:rsidRDefault="00AE6CB8">
      <w:r>
        <w:t>c) neoklasicismus</w:t>
      </w:r>
    </w:p>
    <w:p w:rsidR="00AE6CB8" w:rsidRDefault="00861648">
      <w:r>
        <w:t xml:space="preserve">d) </w:t>
      </w:r>
      <w:r w:rsidR="00B168F5">
        <w:t xml:space="preserve">rodinné sídlo, </w:t>
      </w:r>
      <w:r w:rsidR="00AE6CB8">
        <w:t>německá tajná policie a říšské ministerstvo vnitra</w:t>
      </w:r>
      <w:r w:rsidR="00B168F5">
        <w:t xml:space="preserve"> za 2. světové války</w:t>
      </w:r>
      <w:r w:rsidR="00AE6CB8">
        <w:t xml:space="preserve">, </w:t>
      </w:r>
      <w:r w:rsidR="009D562A">
        <w:t>po válce politická škola KSČ, městský národní výbor, od roku 1990 knihovna</w:t>
      </w:r>
    </w:p>
    <w:p w:rsidR="009D562A" w:rsidRDefault="009D562A"/>
    <w:p w:rsidR="009D562A" w:rsidRPr="00861648" w:rsidRDefault="009D562A">
      <w:pPr>
        <w:rPr>
          <w:b/>
        </w:rPr>
      </w:pPr>
      <w:r w:rsidRPr="00861648">
        <w:rPr>
          <w:b/>
        </w:rPr>
        <w:t xml:space="preserve">10. </w:t>
      </w:r>
      <w:proofErr w:type="spellStart"/>
      <w:r w:rsidRPr="00861648">
        <w:rPr>
          <w:b/>
        </w:rPr>
        <w:t>Spolchemie</w:t>
      </w:r>
      <w:proofErr w:type="spellEnd"/>
    </w:p>
    <w:p w:rsidR="009D562A" w:rsidRDefault="009D562A">
      <w:r>
        <w:t>a) 1929</w:t>
      </w:r>
    </w:p>
    <w:p w:rsidR="009D562A" w:rsidRDefault="009D562A">
      <w:r>
        <w:t>b) 11 pater</w:t>
      </w:r>
    </w:p>
    <w:p w:rsidR="009D562A" w:rsidRDefault="00945D05">
      <w:r>
        <w:t>c) nejvyšší stavba</w:t>
      </w:r>
      <w:r w:rsidR="009D562A">
        <w:t xml:space="preserve"> v tehdejším Československu</w:t>
      </w:r>
    </w:p>
    <w:p w:rsidR="009D562A" w:rsidRDefault="009D562A">
      <w:r>
        <w:t>d) páternoster</w:t>
      </w:r>
    </w:p>
    <w:p w:rsidR="009D562A" w:rsidRDefault="009D562A">
      <w:r>
        <w:t xml:space="preserve">e) </w:t>
      </w:r>
      <w:r w:rsidR="00F17D1A">
        <w:t>chemie, věda, muž s pochodní, žena s rohem hojnosti, obchod a práce</w:t>
      </w:r>
    </w:p>
    <w:p w:rsidR="00F17D1A" w:rsidRDefault="00F17D1A">
      <w:r>
        <w:t>f) expresionismus</w:t>
      </w:r>
    </w:p>
    <w:p w:rsidR="00861648" w:rsidRDefault="00861648"/>
    <w:p w:rsidR="00861648" w:rsidRPr="00B168F5" w:rsidRDefault="00861648">
      <w:pPr>
        <w:rPr>
          <w:b/>
        </w:rPr>
      </w:pPr>
      <w:r w:rsidRPr="00B168F5">
        <w:rPr>
          <w:b/>
        </w:rPr>
        <w:t>11. Národní institut pro další vzdělávání</w:t>
      </w:r>
    </w:p>
    <w:p w:rsidR="00861648" w:rsidRDefault="00861648">
      <w:r>
        <w:t xml:space="preserve">a) továrník Franz </w:t>
      </w:r>
      <w:proofErr w:type="spellStart"/>
      <w:r>
        <w:t>Petschek</w:t>
      </w:r>
      <w:proofErr w:type="spellEnd"/>
      <w:r>
        <w:t>, 1931</w:t>
      </w:r>
    </w:p>
    <w:p w:rsidR="00861648" w:rsidRDefault="00861648">
      <w:r>
        <w:t xml:space="preserve">b) rodinné sídlo, německé policejní prezidium za 2. světové války, po válce Dům pionýrů a mládeže, </w:t>
      </w:r>
      <w:r w:rsidR="00945D05">
        <w:t xml:space="preserve">nyní </w:t>
      </w:r>
      <w:r w:rsidR="00B168F5">
        <w:t xml:space="preserve">NIDV a </w:t>
      </w:r>
      <w:r>
        <w:t>školská inspekce</w:t>
      </w:r>
    </w:p>
    <w:p w:rsidR="00B168F5" w:rsidRDefault="00B168F5"/>
    <w:p w:rsidR="00B168F5" w:rsidRDefault="00B168F5">
      <w:pPr>
        <w:rPr>
          <w:b/>
        </w:rPr>
      </w:pPr>
      <w:r w:rsidRPr="00B168F5">
        <w:rPr>
          <w:b/>
        </w:rPr>
        <w:t>12. Magistrát</w:t>
      </w:r>
    </w:p>
    <w:p w:rsidR="00B168F5" w:rsidRDefault="00B168F5">
      <w:r w:rsidRPr="00B168F5">
        <w:t xml:space="preserve">a) </w:t>
      </w:r>
      <w:r>
        <w:t>1961</w:t>
      </w:r>
    </w:p>
    <w:p w:rsidR="0044026D" w:rsidRDefault="00B168F5">
      <w:r>
        <w:t xml:space="preserve">b) plastika </w:t>
      </w:r>
      <w:proofErr w:type="spellStart"/>
      <w:r>
        <w:t>Olbrama</w:t>
      </w:r>
      <w:proofErr w:type="spellEnd"/>
      <w:r>
        <w:t xml:space="preserve"> Zoubka </w:t>
      </w:r>
    </w:p>
    <w:p w:rsidR="00B168F5" w:rsidRDefault="00B168F5">
      <w:r>
        <w:t>c) bruselský styl</w:t>
      </w:r>
    </w:p>
    <w:p w:rsidR="00B168F5" w:rsidRDefault="00B168F5">
      <w:r>
        <w:t>d) Krajský národní výbor Severočeského kraje</w:t>
      </w:r>
    </w:p>
    <w:sectPr w:rsidR="00B16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F9"/>
    <w:rsid w:val="001A73A2"/>
    <w:rsid w:val="002D3281"/>
    <w:rsid w:val="0044026D"/>
    <w:rsid w:val="00634429"/>
    <w:rsid w:val="00754C4C"/>
    <w:rsid w:val="00767F44"/>
    <w:rsid w:val="00791785"/>
    <w:rsid w:val="008400D3"/>
    <w:rsid w:val="00861648"/>
    <w:rsid w:val="00945D05"/>
    <w:rsid w:val="00946A78"/>
    <w:rsid w:val="009D562A"/>
    <w:rsid w:val="00AE6CB8"/>
    <w:rsid w:val="00B168F5"/>
    <w:rsid w:val="00B77D77"/>
    <w:rsid w:val="00B878F9"/>
    <w:rsid w:val="00BD4575"/>
    <w:rsid w:val="00C243AC"/>
    <w:rsid w:val="00F1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C76F6C7-BD75-4D37-91C5-83A57D6A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75CFDF81</Template>
  <TotalTime>270</TotalTime>
  <Pages>3</Pages>
  <Words>335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Brožová</dc:creator>
  <cp:keywords/>
  <dc:description/>
  <cp:lastModifiedBy>Věra Brožová</cp:lastModifiedBy>
  <cp:revision>2</cp:revision>
  <dcterms:created xsi:type="dcterms:W3CDTF">2019-11-07T10:27:00Z</dcterms:created>
  <dcterms:modified xsi:type="dcterms:W3CDTF">2019-11-08T12:31:00Z</dcterms:modified>
</cp:coreProperties>
</file>